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DA5" w:rsidRDefault="006E1DA5" w:rsidP="006E1DA5">
      <w:pPr>
        <w:jc w:val="center"/>
        <w:rPr>
          <w:b/>
          <w:sz w:val="28"/>
        </w:rPr>
      </w:pPr>
      <w:r w:rsidRPr="006E1DA5">
        <w:rPr>
          <w:b/>
          <w:sz w:val="28"/>
        </w:rPr>
        <w:t xml:space="preserve">PROGRAMA </w:t>
      </w:r>
      <w:r>
        <w:rPr>
          <w:b/>
          <w:sz w:val="28"/>
        </w:rPr>
        <w:t xml:space="preserve">EDUCATIVO </w:t>
      </w:r>
      <w:r w:rsidRPr="006E1DA5">
        <w:rPr>
          <w:b/>
          <w:sz w:val="28"/>
        </w:rPr>
        <w:t>PROMETEO</w:t>
      </w:r>
      <w:r w:rsidRPr="006E1DA5">
        <w:rPr>
          <w:b/>
          <w:sz w:val="28"/>
        </w:rPr>
        <w:br/>
        <w:t>– CURSO 202</w:t>
      </w:r>
      <w:r w:rsidR="00AC062B">
        <w:rPr>
          <w:b/>
          <w:sz w:val="28"/>
        </w:rPr>
        <w:t>6</w:t>
      </w:r>
      <w:r w:rsidRPr="006E1DA5">
        <w:rPr>
          <w:b/>
          <w:sz w:val="28"/>
        </w:rPr>
        <w:t>/202</w:t>
      </w:r>
      <w:r w:rsidR="00AC062B">
        <w:rPr>
          <w:b/>
          <w:sz w:val="28"/>
        </w:rPr>
        <w:t>7</w:t>
      </w:r>
      <w:r w:rsidRPr="006E1DA5">
        <w:rPr>
          <w:b/>
          <w:sz w:val="28"/>
        </w:rPr>
        <w:t xml:space="preserve"> –</w:t>
      </w:r>
    </w:p>
    <w:p w:rsidR="00D237C9" w:rsidRDefault="00D237C9" w:rsidP="00D237C9">
      <w:r w:rsidRPr="00D237C9">
        <w:rPr>
          <w:b/>
        </w:rPr>
        <w:t>CENTRO INVESTIGADOR</w:t>
      </w:r>
      <w:r>
        <w:t>:</w:t>
      </w:r>
      <w:r w:rsidR="003317F6">
        <w:t xml:space="preserve"> </w:t>
      </w:r>
      <w:r w:rsidR="00F427D7">
        <w:t>________________________________________________________________</w:t>
      </w:r>
    </w:p>
    <w:p w:rsidR="00D237C9" w:rsidRDefault="00D237C9" w:rsidP="00D237C9">
      <w:r w:rsidRPr="00D237C9">
        <w:rPr>
          <w:b/>
        </w:rPr>
        <w:t>TÍTULO DEL PROYECTO</w:t>
      </w:r>
      <w:r>
        <w:t>:</w:t>
      </w:r>
      <w:r w:rsidR="00F427D7">
        <w:t xml:space="preserve"> _________________________________________________________________</w:t>
      </w:r>
    </w:p>
    <w:p w:rsidR="00D237C9" w:rsidRDefault="00D237C9" w:rsidP="00D237C9">
      <w:r w:rsidRPr="00D237C9">
        <w:rPr>
          <w:b/>
        </w:rPr>
        <w:t>INVESTIGADORES</w:t>
      </w:r>
      <w:r>
        <w:t>:</w:t>
      </w:r>
    </w:p>
    <w:tbl>
      <w:tblPr>
        <w:tblStyle w:val="Tablaconcuadrcula"/>
        <w:tblW w:w="5500" w:type="pct"/>
        <w:jc w:val="center"/>
        <w:tblLook w:val="04A0" w:firstRow="1" w:lastRow="0" w:firstColumn="1" w:lastColumn="0" w:noHBand="0" w:noVBand="1"/>
      </w:tblPr>
      <w:tblGrid>
        <w:gridCol w:w="3539"/>
        <w:gridCol w:w="1418"/>
        <w:gridCol w:w="2835"/>
        <w:gridCol w:w="1551"/>
      </w:tblGrid>
      <w:tr w:rsidR="00D237C9" w:rsidRPr="00D237C9" w:rsidTr="003317F6">
        <w:trPr>
          <w:jc w:val="center"/>
        </w:trPr>
        <w:tc>
          <w:tcPr>
            <w:tcW w:w="1894" w:type="pct"/>
            <w:vAlign w:val="center"/>
          </w:tcPr>
          <w:p w:rsidR="00D237C9" w:rsidRPr="00D237C9" w:rsidRDefault="00D237C9" w:rsidP="00D237C9">
            <w:pPr>
              <w:jc w:val="center"/>
              <w:rPr>
                <w:b/>
              </w:rPr>
            </w:pPr>
            <w:r w:rsidRPr="00D237C9">
              <w:rPr>
                <w:b/>
              </w:rPr>
              <w:t>Apellidos y nombre</w:t>
            </w:r>
          </w:p>
        </w:tc>
        <w:tc>
          <w:tcPr>
            <w:tcW w:w="759" w:type="pct"/>
            <w:vAlign w:val="center"/>
          </w:tcPr>
          <w:p w:rsidR="00D237C9" w:rsidRPr="00D237C9" w:rsidRDefault="00D237C9" w:rsidP="00D237C9">
            <w:pPr>
              <w:jc w:val="center"/>
              <w:rPr>
                <w:b/>
              </w:rPr>
            </w:pPr>
            <w:r w:rsidRPr="00D237C9">
              <w:rPr>
                <w:b/>
              </w:rPr>
              <w:t>DNI</w:t>
            </w:r>
          </w:p>
        </w:tc>
        <w:tc>
          <w:tcPr>
            <w:tcW w:w="1517" w:type="pct"/>
            <w:vAlign w:val="center"/>
          </w:tcPr>
          <w:p w:rsidR="00D237C9" w:rsidRPr="00D237C9" w:rsidRDefault="00D237C9" w:rsidP="00D237C9">
            <w:pPr>
              <w:jc w:val="center"/>
              <w:rPr>
                <w:b/>
              </w:rPr>
            </w:pPr>
            <w:r w:rsidRPr="00D237C9">
              <w:rPr>
                <w:b/>
              </w:rPr>
              <w:t>Correo electrónico</w:t>
            </w:r>
          </w:p>
        </w:tc>
        <w:tc>
          <w:tcPr>
            <w:tcW w:w="830" w:type="pct"/>
            <w:vAlign w:val="center"/>
          </w:tcPr>
          <w:p w:rsidR="00D237C9" w:rsidRPr="00D237C9" w:rsidRDefault="00D237C9" w:rsidP="00D237C9">
            <w:pPr>
              <w:jc w:val="center"/>
              <w:rPr>
                <w:b/>
              </w:rPr>
            </w:pPr>
            <w:r w:rsidRPr="00D237C9">
              <w:rPr>
                <w:b/>
              </w:rPr>
              <w:t>Teléfono</w:t>
            </w:r>
            <w:r w:rsidRPr="00D237C9">
              <w:rPr>
                <w:b/>
              </w:rPr>
              <w:br/>
              <w:t>de contacto</w:t>
            </w:r>
          </w:p>
        </w:tc>
      </w:tr>
      <w:tr w:rsidR="00D237C9" w:rsidTr="003317F6">
        <w:trPr>
          <w:jc w:val="center"/>
        </w:trPr>
        <w:tc>
          <w:tcPr>
            <w:tcW w:w="1894" w:type="pct"/>
          </w:tcPr>
          <w:p w:rsidR="00D237C9" w:rsidRDefault="00D237C9" w:rsidP="00D237C9"/>
        </w:tc>
        <w:tc>
          <w:tcPr>
            <w:tcW w:w="759" w:type="pct"/>
          </w:tcPr>
          <w:p w:rsidR="00D237C9" w:rsidRDefault="00D237C9" w:rsidP="00D237C9"/>
        </w:tc>
        <w:tc>
          <w:tcPr>
            <w:tcW w:w="1517" w:type="pct"/>
          </w:tcPr>
          <w:p w:rsidR="00D237C9" w:rsidRDefault="00D237C9" w:rsidP="00D237C9"/>
        </w:tc>
        <w:tc>
          <w:tcPr>
            <w:tcW w:w="830" w:type="pct"/>
          </w:tcPr>
          <w:p w:rsidR="00D237C9" w:rsidRDefault="00D237C9" w:rsidP="00D237C9"/>
          <w:p w:rsidR="00F427D7" w:rsidRDefault="00F427D7" w:rsidP="00D237C9"/>
        </w:tc>
      </w:tr>
      <w:tr w:rsidR="00D237C9" w:rsidTr="003317F6">
        <w:trPr>
          <w:jc w:val="center"/>
        </w:trPr>
        <w:tc>
          <w:tcPr>
            <w:tcW w:w="1894" w:type="pct"/>
          </w:tcPr>
          <w:p w:rsidR="00D237C9" w:rsidRDefault="00D237C9" w:rsidP="00D237C9"/>
        </w:tc>
        <w:tc>
          <w:tcPr>
            <w:tcW w:w="759" w:type="pct"/>
          </w:tcPr>
          <w:p w:rsidR="00D237C9" w:rsidRDefault="00D237C9" w:rsidP="00D237C9"/>
        </w:tc>
        <w:tc>
          <w:tcPr>
            <w:tcW w:w="1517" w:type="pct"/>
          </w:tcPr>
          <w:p w:rsidR="00D237C9" w:rsidRDefault="00D237C9" w:rsidP="00D237C9"/>
        </w:tc>
        <w:tc>
          <w:tcPr>
            <w:tcW w:w="830" w:type="pct"/>
          </w:tcPr>
          <w:p w:rsidR="00D237C9" w:rsidRDefault="00D237C9" w:rsidP="00D237C9"/>
          <w:p w:rsidR="00F427D7" w:rsidRDefault="00F427D7" w:rsidP="00D237C9"/>
        </w:tc>
      </w:tr>
    </w:tbl>
    <w:p w:rsidR="00D237C9" w:rsidRDefault="00D237C9" w:rsidP="00D237C9"/>
    <w:p w:rsidR="00D237C9" w:rsidRDefault="00D237C9" w:rsidP="00D237C9">
      <w:r w:rsidRPr="003317F6">
        <w:rPr>
          <w:b/>
        </w:rPr>
        <w:t>DESCRIPCIÓN DEL PROYECTO</w:t>
      </w:r>
      <w:r>
        <w:t>:</w:t>
      </w:r>
    </w:p>
    <w:tbl>
      <w:tblPr>
        <w:tblStyle w:val="Tablaconcuadrcula"/>
        <w:tblW w:w="5500" w:type="pct"/>
        <w:jc w:val="center"/>
        <w:tblLook w:val="04A0" w:firstRow="1" w:lastRow="0" w:firstColumn="1" w:lastColumn="0" w:noHBand="0" w:noVBand="1"/>
      </w:tblPr>
      <w:tblGrid>
        <w:gridCol w:w="9343"/>
      </w:tblGrid>
      <w:tr w:rsidR="00F427D7" w:rsidTr="00F427D7">
        <w:trPr>
          <w:jc w:val="center"/>
        </w:trPr>
        <w:tc>
          <w:tcPr>
            <w:tcW w:w="0" w:type="auto"/>
          </w:tcPr>
          <w:p w:rsidR="00F427D7" w:rsidRDefault="00F427D7" w:rsidP="00D237C9">
            <w:r>
              <w:softHyphen/>
            </w:r>
          </w:p>
          <w:p w:rsidR="00F427D7" w:rsidRDefault="00F427D7" w:rsidP="00D237C9"/>
          <w:p w:rsidR="00F427D7" w:rsidRDefault="00F427D7" w:rsidP="00D237C9"/>
          <w:p w:rsidR="00F427D7" w:rsidRDefault="00F427D7" w:rsidP="00D237C9"/>
          <w:p w:rsidR="00F427D7" w:rsidRDefault="00F427D7" w:rsidP="00D237C9"/>
          <w:p w:rsidR="00F427D7" w:rsidRDefault="00F427D7" w:rsidP="00D237C9"/>
          <w:p w:rsidR="00F427D7" w:rsidRDefault="00F427D7" w:rsidP="00D237C9"/>
          <w:p w:rsidR="00F427D7" w:rsidRDefault="00F427D7" w:rsidP="00D237C9"/>
          <w:p w:rsidR="00F427D7" w:rsidRDefault="00F427D7" w:rsidP="00D237C9"/>
          <w:p w:rsidR="00F427D7" w:rsidRDefault="00F427D7" w:rsidP="00D237C9"/>
          <w:p w:rsidR="00F427D7" w:rsidRDefault="00F427D7" w:rsidP="00D237C9"/>
        </w:tc>
      </w:tr>
    </w:tbl>
    <w:p w:rsidR="00D237C9" w:rsidRDefault="00D237C9" w:rsidP="00F427D7">
      <w:pPr>
        <w:spacing w:before="240"/>
      </w:pPr>
      <w:r w:rsidRPr="003317F6">
        <w:rPr>
          <w:b/>
        </w:rPr>
        <w:t>HIPÓTESIS CIENTÍFICAS/OBJETIVO</w:t>
      </w:r>
      <w:r w:rsidR="003317F6">
        <w:rPr>
          <w:b/>
        </w:rPr>
        <w:t>S QUE SE PLANTEAN EN LA INVESTI</w:t>
      </w:r>
      <w:r w:rsidRPr="003317F6">
        <w:rPr>
          <w:b/>
        </w:rPr>
        <w:t>GACIÓN</w:t>
      </w:r>
      <w:r>
        <w:t>:</w:t>
      </w:r>
    </w:p>
    <w:tbl>
      <w:tblPr>
        <w:tblStyle w:val="Tablaconcuadrcula"/>
        <w:tblW w:w="5500" w:type="pct"/>
        <w:jc w:val="center"/>
        <w:tblLook w:val="04A0" w:firstRow="1" w:lastRow="0" w:firstColumn="1" w:lastColumn="0" w:noHBand="0" w:noVBand="1"/>
      </w:tblPr>
      <w:tblGrid>
        <w:gridCol w:w="9343"/>
      </w:tblGrid>
      <w:tr w:rsidR="00F427D7" w:rsidTr="007F5561">
        <w:trPr>
          <w:jc w:val="center"/>
        </w:trPr>
        <w:tc>
          <w:tcPr>
            <w:tcW w:w="0" w:type="auto"/>
          </w:tcPr>
          <w:p w:rsidR="00F427D7" w:rsidRDefault="00F427D7" w:rsidP="007F5561">
            <w:r>
              <w:softHyphen/>
            </w:r>
          </w:p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</w:tc>
      </w:tr>
    </w:tbl>
    <w:p w:rsidR="00D237C9" w:rsidRDefault="00D237C9" w:rsidP="00F427D7">
      <w:pPr>
        <w:spacing w:before="240"/>
      </w:pPr>
      <w:r w:rsidRPr="003317F6">
        <w:rPr>
          <w:b/>
        </w:rPr>
        <w:lastRenderedPageBreak/>
        <w:t>METODOLOGÍA E INSTRUMENTACIÓN BÁSICA QUE SE UTILIZARÁ</w:t>
      </w:r>
      <w:r>
        <w:t>:</w:t>
      </w:r>
    </w:p>
    <w:tbl>
      <w:tblPr>
        <w:tblStyle w:val="Tablaconcuadrcula"/>
        <w:tblW w:w="5500" w:type="pct"/>
        <w:jc w:val="center"/>
        <w:tblLook w:val="04A0" w:firstRow="1" w:lastRow="0" w:firstColumn="1" w:lastColumn="0" w:noHBand="0" w:noVBand="1"/>
      </w:tblPr>
      <w:tblGrid>
        <w:gridCol w:w="9343"/>
      </w:tblGrid>
      <w:tr w:rsidR="00F427D7" w:rsidTr="007F5561">
        <w:trPr>
          <w:jc w:val="center"/>
        </w:trPr>
        <w:tc>
          <w:tcPr>
            <w:tcW w:w="0" w:type="auto"/>
          </w:tcPr>
          <w:p w:rsidR="00F427D7" w:rsidRDefault="00F427D7" w:rsidP="007F5561">
            <w:r>
              <w:softHyphen/>
            </w:r>
          </w:p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</w:tc>
      </w:tr>
    </w:tbl>
    <w:p w:rsidR="00D237C9" w:rsidRDefault="00D237C9" w:rsidP="00852635">
      <w:pPr>
        <w:spacing w:after="0"/>
      </w:pPr>
      <w:bookmarkStart w:id="0" w:name="_GoBack"/>
      <w:bookmarkEnd w:id="0"/>
    </w:p>
    <w:p w:rsidR="00D237C9" w:rsidRDefault="00D237C9" w:rsidP="003317F6">
      <w:pPr>
        <w:jc w:val="both"/>
      </w:pPr>
      <w:r w:rsidRPr="003317F6">
        <w:rPr>
          <w:b/>
        </w:rPr>
        <w:t>TEMPORALIZACIÓN</w:t>
      </w:r>
      <w:r>
        <w:t xml:space="preserve"> (orientativa: número previsto de asistencias al centro investigador, horario de las mismas…)</w:t>
      </w:r>
    </w:p>
    <w:tbl>
      <w:tblPr>
        <w:tblStyle w:val="Tablaconcuadrcula"/>
        <w:tblW w:w="5500" w:type="pct"/>
        <w:jc w:val="center"/>
        <w:tblLook w:val="04A0" w:firstRow="1" w:lastRow="0" w:firstColumn="1" w:lastColumn="0" w:noHBand="0" w:noVBand="1"/>
      </w:tblPr>
      <w:tblGrid>
        <w:gridCol w:w="9343"/>
      </w:tblGrid>
      <w:tr w:rsidR="00F427D7" w:rsidTr="007F5561">
        <w:trPr>
          <w:jc w:val="center"/>
        </w:trPr>
        <w:tc>
          <w:tcPr>
            <w:tcW w:w="0" w:type="auto"/>
          </w:tcPr>
          <w:p w:rsidR="00F427D7" w:rsidRDefault="00F427D7" w:rsidP="007F5561">
            <w:r>
              <w:softHyphen/>
            </w:r>
          </w:p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</w:tc>
      </w:tr>
    </w:tbl>
    <w:p w:rsidR="00D237C9" w:rsidRDefault="00D237C9" w:rsidP="00852635">
      <w:pPr>
        <w:spacing w:after="0"/>
      </w:pPr>
    </w:p>
    <w:p w:rsidR="00D237C9" w:rsidRDefault="00D237C9" w:rsidP="00D237C9">
      <w:r w:rsidRPr="003317F6">
        <w:rPr>
          <w:b/>
        </w:rPr>
        <w:t>LINKS DE INTERÉS</w:t>
      </w:r>
      <w:r>
        <w:t>:</w:t>
      </w:r>
    </w:p>
    <w:tbl>
      <w:tblPr>
        <w:tblStyle w:val="Tablaconcuadrcula"/>
        <w:tblW w:w="5500" w:type="pct"/>
        <w:jc w:val="center"/>
        <w:tblLook w:val="04A0" w:firstRow="1" w:lastRow="0" w:firstColumn="1" w:lastColumn="0" w:noHBand="0" w:noVBand="1"/>
      </w:tblPr>
      <w:tblGrid>
        <w:gridCol w:w="9343"/>
      </w:tblGrid>
      <w:tr w:rsidR="00F427D7" w:rsidTr="007F5561">
        <w:trPr>
          <w:jc w:val="center"/>
        </w:trPr>
        <w:tc>
          <w:tcPr>
            <w:tcW w:w="0" w:type="auto"/>
          </w:tcPr>
          <w:p w:rsidR="00F427D7" w:rsidRDefault="00F427D7" w:rsidP="007F5561">
            <w:r>
              <w:softHyphen/>
            </w:r>
          </w:p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  <w:p w:rsidR="00F427D7" w:rsidRDefault="00F427D7" w:rsidP="007F5561"/>
        </w:tc>
      </w:tr>
    </w:tbl>
    <w:p w:rsidR="00F427D7" w:rsidRDefault="00F427D7" w:rsidP="00F427D7"/>
    <w:sectPr w:rsidR="00F427D7" w:rsidSect="00852635">
      <w:headerReference w:type="default" r:id="rId11"/>
      <w:footerReference w:type="default" r:id="rId12"/>
      <w:pgSz w:w="11906" w:h="16838"/>
      <w:pgMar w:top="326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2AF" w:rsidRDefault="008F52AF" w:rsidP="0033118A">
      <w:pPr>
        <w:spacing w:after="0" w:line="240" w:lineRule="auto"/>
      </w:pPr>
      <w:r>
        <w:separator/>
      </w:r>
    </w:p>
  </w:endnote>
  <w:endnote w:type="continuationSeparator" w:id="0">
    <w:p w:rsidR="008F52AF" w:rsidRDefault="008F52AF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7C0" w:rsidRDefault="00FF07C0" w:rsidP="00FF07C0">
    <w:pPr>
      <w:pStyle w:val="Piedepgina"/>
      <w:jc w:val="center"/>
    </w:pPr>
    <w:r>
      <w:t xml:space="preserve">– </w:t>
    </w:r>
    <w:r>
      <w:fldChar w:fldCharType="begin"/>
    </w:r>
    <w:r>
      <w:instrText>PAGE   \* MERGEFORMAT</w:instrText>
    </w:r>
    <w:r>
      <w:fldChar w:fldCharType="separate"/>
    </w:r>
    <w:r w:rsidR="00852635">
      <w:rPr>
        <w:noProof/>
      </w:rPr>
      <w:t>1</w:t>
    </w:r>
    <w:r>
      <w:fldChar w:fldCharType="end"/>
    </w:r>
    <w:r>
      <w:t xml:space="preserve"> –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2AF" w:rsidRDefault="008F52AF" w:rsidP="0033118A">
      <w:pPr>
        <w:spacing w:after="0" w:line="240" w:lineRule="auto"/>
      </w:pPr>
      <w:r>
        <w:separator/>
      </w:r>
    </w:p>
  </w:footnote>
  <w:footnote w:type="continuationSeparator" w:id="0">
    <w:p w:rsidR="008F52AF" w:rsidRDefault="008F52AF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118A" w:rsidTr="00244494">
      <w:trPr>
        <w:cantSplit/>
        <w:trHeight w:hRule="exact" w:val="2608"/>
      </w:trPr>
      <w:tc>
        <w:tcPr>
          <w:tcW w:w="11906" w:type="dxa"/>
          <w:noWrap/>
        </w:tcPr>
        <w:p w:rsidR="0033118A" w:rsidRDefault="00FE3F59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59264" behindDoc="0" locked="0" layoutInCell="1" allowOverlap="1" wp14:anchorId="2A79C7D2" wp14:editId="1CF396E7">
                <wp:simplePos x="0" y="0"/>
                <wp:positionH relativeFrom="margin">
                  <wp:posOffset>2925445</wp:posOffset>
                </wp:positionH>
                <wp:positionV relativeFrom="paragraph">
                  <wp:posOffset>367030</wp:posOffset>
                </wp:positionV>
                <wp:extent cx="2299970" cy="744855"/>
                <wp:effectExtent l="0" t="0" r="0" b="0"/>
                <wp:wrapNone/>
                <wp:docPr id="32" name="Imagen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simboloUMU-positiv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970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es-ES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5313045</wp:posOffset>
                </wp:positionH>
                <wp:positionV relativeFrom="paragraph">
                  <wp:posOffset>474345</wp:posOffset>
                </wp:positionV>
                <wp:extent cx="1648460" cy="557530"/>
                <wp:effectExtent l="0" t="0" r="8890" b="0"/>
                <wp:wrapNone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UPCT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8460" cy="5575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0088A">
            <w:rPr>
              <w:noProof/>
              <w:lang w:eastAsia="es-ES"/>
            </w:rPr>
            <w:drawing>
              <wp:inline distT="0" distB="0" distL="0" distR="0">
                <wp:extent cx="7552690" cy="1656080"/>
                <wp:effectExtent l="0" t="0" r="0" b="0"/>
                <wp:docPr id="34" name="Imagen 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6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118A" w:rsidRPr="005271AF" w:rsidRDefault="00AC062B">
    <w:pPr>
      <w:pStyle w:val="Encabezado"/>
      <w:rPr>
        <w:sz w:val="2"/>
        <w:szCs w:val="2"/>
      </w:rPr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4795139</wp:posOffset>
          </wp:positionH>
          <wp:positionV relativeFrom="paragraph">
            <wp:posOffset>1007110</wp:posOffset>
          </wp:positionV>
          <wp:extent cx="1325372" cy="474335"/>
          <wp:effectExtent l="0" t="0" r="0" b="2540"/>
          <wp:wrapNone/>
          <wp:docPr id="35" name="Imagen 35" descr="https://www.cebas.csic.es/img/logo/Logo_ceb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cebas.csic.es/img/logo/Logo_cebas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372" cy="47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0799" behindDoc="0" locked="0" layoutInCell="1" allowOverlap="1">
          <wp:simplePos x="0" y="0"/>
          <wp:positionH relativeFrom="column">
            <wp:posOffset>-521843</wp:posOffset>
          </wp:positionH>
          <wp:positionV relativeFrom="paragraph">
            <wp:posOffset>948563</wp:posOffset>
          </wp:positionV>
          <wp:extent cx="5400040" cy="595333"/>
          <wp:effectExtent l="0" t="0" r="0" b="0"/>
          <wp:wrapNone/>
          <wp:docPr id="36" name="Imagen 36" descr="IEO-CS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EO-CSIC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95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1077F"/>
    <w:multiLevelType w:val="hybridMultilevel"/>
    <w:tmpl w:val="236C6B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34ABA"/>
    <w:multiLevelType w:val="hybridMultilevel"/>
    <w:tmpl w:val="70B89F8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30AD3"/>
    <w:multiLevelType w:val="hybridMultilevel"/>
    <w:tmpl w:val="02A850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546"/>
    <w:rsid w:val="00047D79"/>
    <w:rsid w:val="000A6CBE"/>
    <w:rsid w:val="000B4103"/>
    <w:rsid w:val="00101EBA"/>
    <w:rsid w:val="001126B0"/>
    <w:rsid w:val="0013104E"/>
    <w:rsid w:val="001353E8"/>
    <w:rsid w:val="00147E3C"/>
    <w:rsid w:val="0019746C"/>
    <w:rsid w:val="001A6B61"/>
    <w:rsid w:val="001B4087"/>
    <w:rsid w:val="001F6198"/>
    <w:rsid w:val="0020548E"/>
    <w:rsid w:val="00235B81"/>
    <w:rsid w:val="00244494"/>
    <w:rsid w:val="002C71E3"/>
    <w:rsid w:val="002E76B3"/>
    <w:rsid w:val="0033118A"/>
    <w:rsid w:val="003317F6"/>
    <w:rsid w:val="003A0521"/>
    <w:rsid w:val="003C26F0"/>
    <w:rsid w:val="00405D49"/>
    <w:rsid w:val="00413BF9"/>
    <w:rsid w:val="004E7DEE"/>
    <w:rsid w:val="005271AF"/>
    <w:rsid w:val="00546BB5"/>
    <w:rsid w:val="00584509"/>
    <w:rsid w:val="0059643C"/>
    <w:rsid w:val="005B0C3E"/>
    <w:rsid w:val="005D29DD"/>
    <w:rsid w:val="00621FE7"/>
    <w:rsid w:val="00681F44"/>
    <w:rsid w:val="006E1DA5"/>
    <w:rsid w:val="006E3224"/>
    <w:rsid w:val="00752411"/>
    <w:rsid w:val="007A1DC2"/>
    <w:rsid w:val="0080088A"/>
    <w:rsid w:val="00804A38"/>
    <w:rsid w:val="00805E6D"/>
    <w:rsid w:val="00852635"/>
    <w:rsid w:val="00866546"/>
    <w:rsid w:val="008B55BB"/>
    <w:rsid w:val="008B5B11"/>
    <w:rsid w:val="008E3810"/>
    <w:rsid w:val="008F52AF"/>
    <w:rsid w:val="009A044D"/>
    <w:rsid w:val="00A01ACF"/>
    <w:rsid w:val="00A441B7"/>
    <w:rsid w:val="00AA2C04"/>
    <w:rsid w:val="00AC062B"/>
    <w:rsid w:val="00BE23AF"/>
    <w:rsid w:val="00C44004"/>
    <w:rsid w:val="00CD0F57"/>
    <w:rsid w:val="00D0196C"/>
    <w:rsid w:val="00D237C9"/>
    <w:rsid w:val="00F217D2"/>
    <w:rsid w:val="00F427D7"/>
    <w:rsid w:val="00F57B54"/>
    <w:rsid w:val="00F64701"/>
    <w:rsid w:val="00F87BC6"/>
    <w:rsid w:val="00F951D0"/>
    <w:rsid w:val="00FE3F59"/>
    <w:rsid w:val="00FF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EBA"/>
    <w:rPr>
      <w:rFonts w:ascii="Segoe UI" w:hAnsi="Segoe U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29D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7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g29q\Documents\Plantillas%20personalizadas%20de%20Office\CEFP%20-%20DGRHPE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http://schemas.microsoft.com/office/2006/documentManagement/types"/>
    <ds:schemaRef ds:uri="http://schemas.microsoft.com/office/infopath/2007/PartnerControls"/>
    <ds:schemaRef ds:uri="bab14156-fcf3-44e2-9c4b-c33f1f92d414"/>
    <ds:schemaRef ds:uri="http://purl.org/dc/elements/1.1/"/>
    <ds:schemaRef ds:uri="http://schemas.microsoft.com/office/2006/metadata/properties"/>
    <ds:schemaRef ds:uri="1c9c8636-0486-4c9b-b75c-7b805ddaaf65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EAC5884-47CE-45B5-960E-23AD7B24A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CEFP - DGRHPEI.dotx</Template>
  <TotalTime>0</TotalTime>
  <Pages>2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2026-07-30T09:51:00Z</dcterms:created>
  <dcterms:modified xsi:type="dcterms:W3CDTF">2026-07-30T09:51:00Z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